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A6DDF9" w14:textId="77777777" w:rsidR="00EE7B3C" w:rsidRDefault="00EE7B3C">
      <w:pPr>
        <w:adjustRightInd w:val="0"/>
        <w:snapToGrid w:val="0"/>
        <w:spacing w:line="180" w:lineRule="auto"/>
        <w:rPr>
          <w:rFonts w:ascii="宋体" w:hAnsi="宋体" w:hint="eastAsia"/>
          <w:b/>
          <w:bCs/>
          <w:sz w:val="30"/>
          <w:szCs w:val="30"/>
        </w:rPr>
      </w:pPr>
    </w:p>
    <w:p w14:paraId="399E7EC3" w14:textId="77777777" w:rsidR="00EE7B3C" w:rsidRDefault="00EE7B3C">
      <w:pPr>
        <w:adjustRightInd w:val="0"/>
        <w:snapToGrid w:val="0"/>
        <w:spacing w:line="18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江 门 市 不 动 产 登 记 申 请 表</w:t>
      </w:r>
    </w:p>
    <w:p w14:paraId="1071C87F" w14:textId="77777777" w:rsidR="00EE7B3C" w:rsidRDefault="00EE7B3C">
      <w:pPr>
        <w:adjustRightInd w:val="0"/>
        <w:snapToGrid w:val="0"/>
        <w:spacing w:line="180" w:lineRule="auto"/>
        <w:jc w:val="center"/>
        <w:rPr>
          <w:rFonts w:ascii="宋体" w:hAnsi="宋体" w:hint="eastAsia"/>
          <w:b/>
          <w:bCs/>
          <w:sz w:val="30"/>
          <w:szCs w:val="30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917"/>
        <w:gridCol w:w="2520"/>
        <w:gridCol w:w="900"/>
        <w:gridCol w:w="1980"/>
        <w:gridCol w:w="3240"/>
      </w:tblGrid>
      <w:tr w:rsidR="00EE7B3C" w14:paraId="3B8BA133" w14:textId="77777777">
        <w:trPr>
          <w:trHeight w:hRule="exact" w:val="316"/>
        </w:trPr>
        <w:tc>
          <w:tcPr>
            <w:tcW w:w="703" w:type="dxa"/>
            <w:vMerge w:val="restart"/>
            <w:vAlign w:val="center"/>
          </w:tcPr>
          <w:p w14:paraId="782578D0" w14:textId="77777777" w:rsidR="00EE7B3C" w:rsidRDefault="00EE7B3C">
            <w:pPr>
              <w:spacing w:line="360" w:lineRule="auto"/>
              <w:ind w:right="-334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收件</w:t>
            </w:r>
          </w:p>
        </w:tc>
        <w:tc>
          <w:tcPr>
            <w:tcW w:w="917" w:type="dxa"/>
            <w:vAlign w:val="center"/>
          </w:tcPr>
          <w:p w14:paraId="5098CB1B" w14:textId="77777777" w:rsidR="00EE7B3C" w:rsidRDefault="00EE7B3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编号</w:t>
            </w:r>
          </w:p>
        </w:tc>
        <w:tc>
          <w:tcPr>
            <w:tcW w:w="2520" w:type="dxa"/>
            <w:vAlign w:val="center"/>
          </w:tcPr>
          <w:p w14:paraId="10B4BB47" w14:textId="77777777" w:rsidR="00EE7B3C" w:rsidRDefault="00EE7B3C">
            <w:pPr>
              <w:spacing w:line="360" w:lineRule="auto"/>
              <w:ind w:right="-334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 w14:paraId="00815EED" w14:textId="77777777" w:rsidR="00EE7B3C" w:rsidRDefault="00EE7B3C">
            <w:pPr>
              <w:spacing w:line="360" w:lineRule="auto"/>
              <w:ind w:right="-334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收件人</w:t>
            </w:r>
          </w:p>
        </w:tc>
        <w:tc>
          <w:tcPr>
            <w:tcW w:w="1980" w:type="dxa"/>
            <w:vMerge w:val="restart"/>
          </w:tcPr>
          <w:p w14:paraId="7E234C30" w14:textId="77777777" w:rsidR="00EE7B3C" w:rsidRDefault="00EE7B3C">
            <w:pPr>
              <w:spacing w:line="360" w:lineRule="auto"/>
              <w:ind w:right="-334"/>
              <w:rPr>
                <w:rFonts w:ascii="宋体" w:hAnsi="宋体" w:hint="eastAsia"/>
                <w:szCs w:val="21"/>
              </w:rPr>
            </w:pPr>
          </w:p>
        </w:tc>
        <w:tc>
          <w:tcPr>
            <w:tcW w:w="3240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2B2EC015" w14:textId="77777777" w:rsidR="00EE7B3C" w:rsidRDefault="00EE7B3C">
            <w:pPr>
              <w:spacing w:line="360" w:lineRule="auto"/>
              <w:ind w:right="-334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单位：</w:t>
            </w:r>
            <w:r>
              <w:rPr>
                <w:rFonts w:ascii="宋体" w:hAnsi="宋体" w:hint="eastAsia"/>
                <w:color w:val="000000"/>
                <w:szCs w:val="21"/>
              </w:rPr>
              <w:t>□平方米 □公顷</w:t>
            </w:r>
            <w:r>
              <w:rPr>
                <w:rFonts w:ascii="宋体" w:hAnsi="宋体" w:hint="eastAsia"/>
                <w:szCs w:val="21"/>
              </w:rPr>
              <w:t>、万元</w:t>
            </w:r>
          </w:p>
        </w:tc>
      </w:tr>
      <w:tr w:rsidR="00EE7B3C" w14:paraId="65AD2CE3" w14:textId="77777777">
        <w:trPr>
          <w:trHeight w:hRule="exact" w:val="339"/>
        </w:trPr>
        <w:tc>
          <w:tcPr>
            <w:tcW w:w="703" w:type="dxa"/>
            <w:vMerge/>
          </w:tcPr>
          <w:p w14:paraId="76B3E483" w14:textId="77777777" w:rsidR="00EE7B3C" w:rsidRDefault="00EE7B3C">
            <w:pPr>
              <w:spacing w:line="360" w:lineRule="auto"/>
              <w:ind w:right="-334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7" w:type="dxa"/>
            <w:vAlign w:val="center"/>
          </w:tcPr>
          <w:p w14:paraId="6E525E43" w14:textId="77777777" w:rsidR="00EE7B3C" w:rsidRDefault="00EE7B3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</w:t>
            </w:r>
          </w:p>
        </w:tc>
        <w:tc>
          <w:tcPr>
            <w:tcW w:w="2520" w:type="dxa"/>
            <w:vAlign w:val="center"/>
          </w:tcPr>
          <w:p w14:paraId="68F72719" w14:textId="77777777" w:rsidR="00EE7B3C" w:rsidRDefault="00EE7B3C">
            <w:pPr>
              <w:spacing w:line="360" w:lineRule="auto"/>
              <w:ind w:right="-334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 日</w:t>
            </w:r>
          </w:p>
        </w:tc>
        <w:tc>
          <w:tcPr>
            <w:tcW w:w="900" w:type="dxa"/>
            <w:vMerge/>
          </w:tcPr>
          <w:p w14:paraId="6CA3E689" w14:textId="77777777" w:rsidR="00EE7B3C" w:rsidRDefault="00EE7B3C">
            <w:pPr>
              <w:spacing w:line="360" w:lineRule="auto"/>
              <w:ind w:right="-334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  <w:vMerge/>
          </w:tcPr>
          <w:p w14:paraId="66D00AA8" w14:textId="77777777" w:rsidR="00EE7B3C" w:rsidRDefault="00EE7B3C">
            <w:pPr>
              <w:spacing w:line="360" w:lineRule="auto"/>
              <w:ind w:right="-334"/>
              <w:rPr>
                <w:rFonts w:ascii="宋体" w:hAnsi="宋体" w:hint="eastAsia"/>
                <w:szCs w:val="21"/>
              </w:rPr>
            </w:pPr>
          </w:p>
        </w:tc>
        <w:tc>
          <w:tcPr>
            <w:tcW w:w="3240" w:type="dxa"/>
            <w:vMerge/>
            <w:tcBorders>
              <w:top w:val="nil"/>
              <w:bottom w:val="nil"/>
              <w:right w:val="nil"/>
            </w:tcBorders>
          </w:tcPr>
          <w:p w14:paraId="5635B6A8" w14:textId="77777777" w:rsidR="00EE7B3C" w:rsidRDefault="00EE7B3C">
            <w:pPr>
              <w:spacing w:line="360" w:lineRule="auto"/>
              <w:ind w:right="-334"/>
              <w:rPr>
                <w:rFonts w:ascii="宋体" w:hAnsi="宋体" w:hint="eastAsia"/>
                <w:szCs w:val="21"/>
              </w:rPr>
            </w:pPr>
          </w:p>
        </w:tc>
      </w:tr>
    </w:tbl>
    <w:p w14:paraId="3F9FE2D9" w14:textId="77777777" w:rsidR="00EE7B3C" w:rsidRDefault="00EE7B3C">
      <w:pPr>
        <w:adjustRightInd w:val="0"/>
        <w:snapToGrid w:val="0"/>
        <w:spacing w:line="180" w:lineRule="auto"/>
        <w:jc w:val="center"/>
        <w:rPr>
          <w:rFonts w:ascii="宋体" w:hAnsi="宋体" w:hint="eastAsia"/>
          <w:b/>
          <w:bCs/>
          <w:szCs w:val="21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276"/>
        <w:gridCol w:w="141"/>
        <w:gridCol w:w="1276"/>
        <w:gridCol w:w="567"/>
        <w:gridCol w:w="709"/>
        <w:gridCol w:w="571"/>
        <w:gridCol w:w="699"/>
        <w:gridCol w:w="42"/>
        <w:gridCol w:w="814"/>
        <w:gridCol w:w="104"/>
        <w:gridCol w:w="463"/>
        <w:gridCol w:w="824"/>
        <w:gridCol w:w="452"/>
        <w:gridCol w:w="1678"/>
      </w:tblGrid>
      <w:tr w:rsidR="00EE7B3C" w14:paraId="051F2651" w14:textId="77777777" w:rsidTr="001F7484">
        <w:trPr>
          <w:cantSplit/>
          <w:trHeight w:val="285"/>
        </w:trPr>
        <w:tc>
          <w:tcPr>
            <w:tcW w:w="993" w:type="dxa"/>
            <w:vMerge w:val="restart"/>
            <w:textDirection w:val="tbRlV"/>
            <w:vAlign w:val="center"/>
          </w:tcPr>
          <w:p w14:paraId="73CE6543" w14:textId="77777777" w:rsidR="00EE7B3C" w:rsidRDefault="00EE7B3C" w:rsidP="001F7484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申请登记事由</w:t>
            </w:r>
          </w:p>
        </w:tc>
        <w:tc>
          <w:tcPr>
            <w:tcW w:w="9616" w:type="dxa"/>
            <w:gridSpan w:val="14"/>
          </w:tcPr>
          <w:p w14:paraId="500FB1A7" w14:textId="77777777" w:rsidR="00EE7B3C" w:rsidRDefault="00EE7B3C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□土地所有权  □国有建设用地使用权  □宅基地使用权  □集体建设用地使用权 □土地承包经营权  □林地使用权  □海域使用权  □无居民海岛使用权  □房屋所有权  □构筑物所有权  □森林、林木所有权  □森、林木使用权  □抵押权（□一般抵押 □最高额抵押 □在建建筑物抵押）  □地役权 □其它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</w:p>
        </w:tc>
      </w:tr>
      <w:tr w:rsidR="00EE7B3C" w14:paraId="28DE9BAD" w14:textId="77777777" w:rsidTr="001F7484">
        <w:trPr>
          <w:cantSplit/>
          <w:trHeight w:val="285"/>
        </w:trPr>
        <w:tc>
          <w:tcPr>
            <w:tcW w:w="993" w:type="dxa"/>
            <w:vMerge/>
            <w:vAlign w:val="center"/>
          </w:tcPr>
          <w:p w14:paraId="170DB251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616" w:type="dxa"/>
            <w:gridSpan w:val="14"/>
          </w:tcPr>
          <w:p w14:paraId="037E8C72" w14:textId="77777777" w:rsidR="00EE7B3C" w:rsidRDefault="00EE7B3C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□首次登记(□总登记□初始登记)  □转移登记  □变更登记  □注销登记  □更正登记  □异议登记  □预告登记  □查封登记  □其他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</w:t>
            </w:r>
          </w:p>
        </w:tc>
      </w:tr>
      <w:tr w:rsidR="00EE7B3C" w14:paraId="159A0B44" w14:textId="77777777" w:rsidTr="001F7484">
        <w:trPr>
          <w:cantSplit/>
          <w:trHeight w:val="389"/>
        </w:trPr>
        <w:tc>
          <w:tcPr>
            <w:tcW w:w="993" w:type="dxa"/>
            <w:vMerge w:val="restart"/>
            <w:textDirection w:val="tbRlV"/>
            <w:vAlign w:val="center"/>
          </w:tcPr>
          <w:p w14:paraId="7F070067" w14:textId="77777777" w:rsidR="00EE7B3C" w:rsidRDefault="00EE7B3C" w:rsidP="001F7484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申请人情况</w:t>
            </w:r>
          </w:p>
        </w:tc>
        <w:tc>
          <w:tcPr>
            <w:tcW w:w="9616" w:type="dxa"/>
            <w:gridSpan w:val="14"/>
            <w:vAlign w:val="center"/>
          </w:tcPr>
          <w:p w14:paraId="4AA77756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登记申请人</w:t>
            </w:r>
          </w:p>
        </w:tc>
      </w:tr>
      <w:tr w:rsidR="00EE7B3C" w14:paraId="14644DE1" w14:textId="77777777" w:rsidTr="00E0392E">
        <w:trPr>
          <w:cantSplit/>
          <w:trHeight w:val="424"/>
        </w:trPr>
        <w:tc>
          <w:tcPr>
            <w:tcW w:w="993" w:type="dxa"/>
            <w:vMerge/>
            <w:vAlign w:val="center"/>
          </w:tcPr>
          <w:p w14:paraId="51AEEE31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tcBorders>
              <w:tr2bl w:val="single" w:sz="4" w:space="0" w:color="auto"/>
            </w:tcBorders>
            <w:vAlign w:val="center"/>
          </w:tcPr>
          <w:p w14:paraId="3EF4BA5F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D9EAFEB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姓名或名称</w:t>
            </w:r>
          </w:p>
        </w:tc>
        <w:tc>
          <w:tcPr>
            <w:tcW w:w="1276" w:type="dxa"/>
            <w:gridSpan w:val="2"/>
            <w:vAlign w:val="center"/>
          </w:tcPr>
          <w:p w14:paraId="5BCFA94E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国籍</w:t>
            </w:r>
          </w:p>
        </w:tc>
        <w:tc>
          <w:tcPr>
            <w:tcW w:w="2693" w:type="dxa"/>
            <w:gridSpan w:val="6"/>
            <w:vAlign w:val="center"/>
          </w:tcPr>
          <w:p w14:paraId="489EF47F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证件类型及号码</w:t>
            </w:r>
          </w:p>
        </w:tc>
        <w:tc>
          <w:tcPr>
            <w:tcW w:w="1276" w:type="dxa"/>
            <w:gridSpan w:val="2"/>
            <w:vAlign w:val="center"/>
          </w:tcPr>
          <w:p w14:paraId="151679D7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共有情况</w:t>
            </w:r>
          </w:p>
        </w:tc>
        <w:tc>
          <w:tcPr>
            <w:tcW w:w="1678" w:type="dxa"/>
            <w:vAlign w:val="center"/>
          </w:tcPr>
          <w:p w14:paraId="1A4CEE72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EE7B3C" w14:paraId="348B0D2A" w14:textId="77777777" w:rsidTr="00E0392E">
        <w:trPr>
          <w:cantSplit/>
          <w:trHeight w:val="1802"/>
        </w:trPr>
        <w:tc>
          <w:tcPr>
            <w:tcW w:w="993" w:type="dxa"/>
            <w:vMerge/>
            <w:tcMar>
              <w:left w:w="0" w:type="dxa"/>
              <w:right w:w="0" w:type="dxa"/>
            </w:tcMar>
            <w:vAlign w:val="center"/>
          </w:tcPr>
          <w:p w14:paraId="670C68A2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216FC05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权利人</w:t>
            </w:r>
          </w:p>
        </w:tc>
        <w:tc>
          <w:tcPr>
            <w:tcW w:w="1417" w:type="dxa"/>
            <w:gridSpan w:val="2"/>
            <w:vAlign w:val="center"/>
          </w:tcPr>
          <w:p w14:paraId="26CF3E9C" w14:textId="77777777" w:rsidR="00263B30" w:rsidRDefault="00263B30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7A1A4A2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14:paraId="0F35E360" w14:textId="77777777" w:rsidR="00263B30" w:rsidRDefault="00263B30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1608B8E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0FD68A79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4A0C3A79" w14:textId="77777777" w:rsidTr="00E0392E">
        <w:trPr>
          <w:cantSplit/>
          <w:trHeight w:val="455"/>
        </w:trPr>
        <w:tc>
          <w:tcPr>
            <w:tcW w:w="993" w:type="dxa"/>
            <w:vMerge/>
            <w:tcMar>
              <w:left w:w="0" w:type="dxa"/>
              <w:right w:w="0" w:type="dxa"/>
            </w:tcMar>
            <w:vAlign w:val="center"/>
          </w:tcPr>
          <w:p w14:paraId="5584C97E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232BA51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代理人</w:t>
            </w:r>
          </w:p>
        </w:tc>
        <w:tc>
          <w:tcPr>
            <w:tcW w:w="1417" w:type="dxa"/>
            <w:gridSpan w:val="2"/>
            <w:vAlign w:val="center"/>
          </w:tcPr>
          <w:p w14:paraId="4F22A392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EE9F253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14:paraId="700255A2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r2bl w:val="single" w:sz="4" w:space="0" w:color="auto"/>
            </w:tcBorders>
            <w:vAlign w:val="center"/>
          </w:tcPr>
          <w:p w14:paraId="249C0EE1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11F39E4A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374458C5" w14:textId="77777777" w:rsidTr="001F7484">
        <w:trPr>
          <w:cantSplit/>
          <w:trHeight w:val="380"/>
        </w:trPr>
        <w:tc>
          <w:tcPr>
            <w:tcW w:w="993" w:type="dxa"/>
            <w:vMerge/>
            <w:tcMar>
              <w:left w:w="0" w:type="dxa"/>
              <w:right w:w="0" w:type="dxa"/>
            </w:tcMar>
            <w:vAlign w:val="center"/>
          </w:tcPr>
          <w:p w14:paraId="522C19A2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616" w:type="dxa"/>
            <w:gridSpan w:val="14"/>
            <w:vAlign w:val="center"/>
          </w:tcPr>
          <w:p w14:paraId="00E0485A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登记申请人</w:t>
            </w:r>
          </w:p>
        </w:tc>
      </w:tr>
      <w:tr w:rsidR="00EE7B3C" w14:paraId="28055E1D" w14:textId="77777777" w:rsidTr="00E0392E">
        <w:trPr>
          <w:cantSplit/>
          <w:trHeight w:val="365"/>
        </w:trPr>
        <w:tc>
          <w:tcPr>
            <w:tcW w:w="993" w:type="dxa"/>
            <w:vMerge/>
            <w:tcMar>
              <w:left w:w="0" w:type="dxa"/>
              <w:right w:w="0" w:type="dxa"/>
            </w:tcMar>
            <w:vAlign w:val="center"/>
          </w:tcPr>
          <w:p w14:paraId="540E609F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tcBorders>
              <w:tr2bl w:val="single" w:sz="4" w:space="0" w:color="auto"/>
            </w:tcBorders>
            <w:vAlign w:val="center"/>
          </w:tcPr>
          <w:p w14:paraId="469D9E03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7C3A24C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姓名或名称</w:t>
            </w:r>
          </w:p>
        </w:tc>
        <w:tc>
          <w:tcPr>
            <w:tcW w:w="1276" w:type="dxa"/>
            <w:gridSpan w:val="2"/>
            <w:vAlign w:val="center"/>
          </w:tcPr>
          <w:p w14:paraId="173602D9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国籍</w:t>
            </w:r>
          </w:p>
        </w:tc>
        <w:tc>
          <w:tcPr>
            <w:tcW w:w="2693" w:type="dxa"/>
            <w:gridSpan w:val="6"/>
            <w:vAlign w:val="center"/>
          </w:tcPr>
          <w:p w14:paraId="0E17EC04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证件类型及号码</w:t>
            </w:r>
          </w:p>
        </w:tc>
        <w:tc>
          <w:tcPr>
            <w:tcW w:w="1276" w:type="dxa"/>
            <w:gridSpan w:val="2"/>
            <w:vAlign w:val="center"/>
          </w:tcPr>
          <w:p w14:paraId="46C61D3C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共有情况</w:t>
            </w:r>
          </w:p>
        </w:tc>
        <w:tc>
          <w:tcPr>
            <w:tcW w:w="1678" w:type="dxa"/>
            <w:vAlign w:val="center"/>
          </w:tcPr>
          <w:p w14:paraId="395C6116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EE7B3C" w14:paraId="67BBC480" w14:textId="77777777" w:rsidTr="00E0392E">
        <w:trPr>
          <w:cantSplit/>
          <w:trHeight w:val="1823"/>
        </w:trPr>
        <w:tc>
          <w:tcPr>
            <w:tcW w:w="993" w:type="dxa"/>
            <w:vMerge/>
            <w:tcMar>
              <w:left w:w="0" w:type="dxa"/>
              <w:right w:w="0" w:type="dxa"/>
            </w:tcMar>
            <w:vAlign w:val="center"/>
          </w:tcPr>
          <w:p w14:paraId="70F83F32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E9D57FF" w14:textId="77777777" w:rsidR="00EE7B3C" w:rsidRDefault="00EE7B3C" w:rsidP="00804053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义务人</w:t>
            </w:r>
          </w:p>
        </w:tc>
        <w:tc>
          <w:tcPr>
            <w:tcW w:w="1417" w:type="dxa"/>
            <w:gridSpan w:val="2"/>
            <w:vAlign w:val="center"/>
          </w:tcPr>
          <w:p w14:paraId="7545D522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30E712A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14:paraId="2C181CD2" w14:textId="77777777" w:rsidR="00EE7B3C" w:rsidRDefault="00EE7B3C" w:rsidP="00AE14DA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4165F7C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5959DE8E" w14:textId="77777777" w:rsidR="00EE7B3C" w:rsidRDefault="00EE7B3C" w:rsidP="00263B30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6D2AE599" w14:textId="77777777" w:rsidTr="00E0392E">
        <w:trPr>
          <w:cantSplit/>
          <w:trHeight w:val="616"/>
        </w:trPr>
        <w:tc>
          <w:tcPr>
            <w:tcW w:w="993" w:type="dxa"/>
            <w:vMerge/>
            <w:tcMar>
              <w:left w:w="0" w:type="dxa"/>
              <w:right w:w="0" w:type="dxa"/>
            </w:tcMar>
            <w:vAlign w:val="center"/>
          </w:tcPr>
          <w:p w14:paraId="296E5751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91878B9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代理人</w:t>
            </w:r>
          </w:p>
        </w:tc>
        <w:tc>
          <w:tcPr>
            <w:tcW w:w="1417" w:type="dxa"/>
            <w:gridSpan w:val="2"/>
            <w:vAlign w:val="center"/>
          </w:tcPr>
          <w:p w14:paraId="0ADC10D3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77E2A4C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14:paraId="7E296F8F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r2bl w:val="single" w:sz="4" w:space="0" w:color="auto"/>
            </w:tcBorders>
            <w:vAlign w:val="center"/>
          </w:tcPr>
          <w:p w14:paraId="16A9CBDE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78" w:type="dxa"/>
            <w:vAlign w:val="center"/>
          </w:tcPr>
          <w:p w14:paraId="0AFED480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7C43DAD7" w14:textId="77777777" w:rsidTr="001F7484">
        <w:trPr>
          <w:cantSplit/>
          <w:trHeight w:val="631"/>
        </w:trPr>
        <w:tc>
          <w:tcPr>
            <w:tcW w:w="993" w:type="dxa"/>
            <w:vMerge w:val="restart"/>
            <w:textDirection w:val="tbRlV"/>
            <w:vAlign w:val="center"/>
          </w:tcPr>
          <w:p w14:paraId="21B71A24" w14:textId="77777777" w:rsidR="00EE7B3C" w:rsidRDefault="00EE7B3C" w:rsidP="001F7484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不动产情况</w:t>
            </w:r>
          </w:p>
        </w:tc>
        <w:tc>
          <w:tcPr>
            <w:tcW w:w="2693" w:type="dxa"/>
            <w:gridSpan w:val="3"/>
            <w:vAlign w:val="center"/>
          </w:tcPr>
          <w:p w14:paraId="08729ECA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坐落</w:t>
            </w:r>
          </w:p>
        </w:tc>
        <w:tc>
          <w:tcPr>
            <w:tcW w:w="6923" w:type="dxa"/>
            <w:gridSpan w:val="11"/>
            <w:vAlign w:val="center"/>
          </w:tcPr>
          <w:p w14:paraId="30425857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03083C2F" w14:textId="77777777" w:rsidTr="00E0392E">
        <w:trPr>
          <w:cantSplit/>
          <w:trHeight w:val="696"/>
        </w:trPr>
        <w:tc>
          <w:tcPr>
            <w:tcW w:w="993" w:type="dxa"/>
            <w:vMerge/>
            <w:vAlign w:val="center"/>
          </w:tcPr>
          <w:p w14:paraId="522F771F" w14:textId="77777777" w:rsidR="00EE7B3C" w:rsidRDefault="00EE7B3C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01F9B469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不动产单元号</w:t>
            </w:r>
          </w:p>
        </w:tc>
        <w:tc>
          <w:tcPr>
            <w:tcW w:w="2546" w:type="dxa"/>
            <w:gridSpan w:val="4"/>
            <w:vAlign w:val="center"/>
          </w:tcPr>
          <w:p w14:paraId="638AD2F2" w14:textId="77777777" w:rsidR="00EE7B3C" w:rsidRDefault="00EE7B3C" w:rsidP="00AE14D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3" w:type="dxa"/>
            <w:gridSpan w:val="4"/>
            <w:vAlign w:val="center"/>
          </w:tcPr>
          <w:p w14:paraId="5FCB6D99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不动产类型</w:t>
            </w:r>
          </w:p>
        </w:tc>
        <w:tc>
          <w:tcPr>
            <w:tcW w:w="2954" w:type="dxa"/>
            <w:gridSpan w:val="3"/>
            <w:vAlign w:val="center"/>
          </w:tcPr>
          <w:p w14:paraId="1A3875B4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258B7E9F" w14:textId="77777777" w:rsidTr="004C5652">
        <w:trPr>
          <w:cantSplit/>
          <w:trHeight w:val="513"/>
        </w:trPr>
        <w:tc>
          <w:tcPr>
            <w:tcW w:w="993" w:type="dxa"/>
            <w:vMerge/>
            <w:vAlign w:val="center"/>
          </w:tcPr>
          <w:p w14:paraId="6DF9769E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1648774D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面积</w:t>
            </w:r>
          </w:p>
        </w:tc>
        <w:tc>
          <w:tcPr>
            <w:tcW w:w="2546" w:type="dxa"/>
            <w:gridSpan w:val="4"/>
            <w:vAlign w:val="center"/>
          </w:tcPr>
          <w:p w14:paraId="75157EBD" w14:textId="77777777" w:rsidR="00EE7B3C" w:rsidRPr="00263B30" w:rsidRDefault="00EE7B3C" w:rsidP="00263B30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3" w:type="dxa"/>
            <w:gridSpan w:val="4"/>
            <w:vAlign w:val="center"/>
          </w:tcPr>
          <w:p w14:paraId="54AC1A96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用途</w:t>
            </w:r>
          </w:p>
        </w:tc>
        <w:tc>
          <w:tcPr>
            <w:tcW w:w="2954" w:type="dxa"/>
            <w:gridSpan w:val="3"/>
            <w:vAlign w:val="center"/>
          </w:tcPr>
          <w:p w14:paraId="6984C521" w14:textId="77777777" w:rsidR="00EE7B3C" w:rsidRDefault="00EE7B3C" w:rsidP="00263B30">
            <w:pPr>
              <w:tabs>
                <w:tab w:val="left" w:pos="1440"/>
              </w:tabs>
              <w:jc w:val="center"/>
              <w:rPr>
                <w:rFonts w:hint="eastAsia"/>
              </w:rPr>
            </w:pPr>
          </w:p>
        </w:tc>
      </w:tr>
      <w:tr w:rsidR="00EE7B3C" w14:paraId="118DDEB0" w14:textId="77777777" w:rsidTr="00E0392E">
        <w:trPr>
          <w:cantSplit/>
          <w:trHeight w:val="539"/>
        </w:trPr>
        <w:tc>
          <w:tcPr>
            <w:tcW w:w="993" w:type="dxa"/>
            <w:vMerge/>
            <w:vAlign w:val="center"/>
          </w:tcPr>
          <w:p w14:paraId="7385685C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60018004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原不动产权证书号</w:t>
            </w:r>
          </w:p>
        </w:tc>
        <w:tc>
          <w:tcPr>
            <w:tcW w:w="2546" w:type="dxa"/>
            <w:gridSpan w:val="4"/>
            <w:vAlign w:val="center"/>
          </w:tcPr>
          <w:p w14:paraId="3498F730" w14:textId="77777777" w:rsidR="00EE7B3C" w:rsidRDefault="00EE7B3C">
            <w:pPr>
              <w:tabs>
                <w:tab w:val="left" w:pos="1440"/>
              </w:tabs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1423" w:type="dxa"/>
            <w:gridSpan w:val="4"/>
            <w:vAlign w:val="center"/>
          </w:tcPr>
          <w:p w14:paraId="6B4FCF31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用海类型</w:t>
            </w:r>
          </w:p>
        </w:tc>
        <w:tc>
          <w:tcPr>
            <w:tcW w:w="2954" w:type="dxa"/>
            <w:gridSpan w:val="3"/>
            <w:vAlign w:val="center"/>
          </w:tcPr>
          <w:p w14:paraId="6FCC7413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47219DF8" w14:textId="77777777" w:rsidTr="00E0392E">
        <w:trPr>
          <w:cantSplit/>
          <w:trHeight w:val="566"/>
        </w:trPr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0AA4BB11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  <w:vAlign w:val="center"/>
          </w:tcPr>
          <w:p w14:paraId="6CA92655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构筑物类型</w:t>
            </w:r>
          </w:p>
        </w:tc>
        <w:tc>
          <w:tcPr>
            <w:tcW w:w="2546" w:type="dxa"/>
            <w:gridSpan w:val="4"/>
            <w:tcBorders>
              <w:bottom w:val="single" w:sz="4" w:space="0" w:color="auto"/>
            </w:tcBorders>
            <w:vAlign w:val="center"/>
          </w:tcPr>
          <w:p w14:paraId="30307CB2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3" w:type="dxa"/>
            <w:gridSpan w:val="4"/>
            <w:tcBorders>
              <w:bottom w:val="single" w:sz="4" w:space="0" w:color="auto"/>
            </w:tcBorders>
            <w:vAlign w:val="center"/>
          </w:tcPr>
          <w:p w14:paraId="4F2C8F35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林种</w:t>
            </w:r>
          </w:p>
        </w:tc>
        <w:tc>
          <w:tcPr>
            <w:tcW w:w="2954" w:type="dxa"/>
            <w:gridSpan w:val="3"/>
            <w:tcBorders>
              <w:bottom w:val="single" w:sz="4" w:space="0" w:color="auto"/>
            </w:tcBorders>
            <w:vAlign w:val="center"/>
          </w:tcPr>
          <w:p w14:paraId="7B7EB639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62F67040" w14:textId="77777777" w:rsidTr="001F7484">
        <w:trPr>
          <w:cantSplit/>
          <w:trHeight w:val="584"/>
        </w:trPr>
        <w:tc>
          <w:tcPr>
            <w:tcW w:w="993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14:paraId="6FB61745" w14:textId="77777777" w:rsidR="00EE7B3C" w:rsidRDefault="00EE7B3C" w:rsidP="001F7484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抵押情况</w:t>
            </w:r>
          </w:p>
        </w:tc>
        <w:tc>
          <w:tcPr>
            <w:tcW w:w="6095" w:type="dxa"/>
            <w:gridSpan w:val="9"/>
            <w:tcBorders>
              <w:top w:val="single" w:sz="4" w:space="0" w:color="auto"/>
            </w:tcBorders>
            <w:vAlign w:val="center"/>
          </w:tcPr>
          <w:p w14:paraId="37A7ACA6" w14:textId="77777777" w:rsidR="00EE7B3C" w:rsidRDefault="00EE7B3C">
            <w:pPr>
              <w:tabs>
                <w:tab w:val="left" w:pos="1440"/>
              </w:tabs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是否存在禁止或限制转让抵押不动产的约定</w:t>
            </w:r>
          </w:p>
        </w:tc>
        <w:tc>
          <w:tcPr>
            <w:tcW w:w="3521" w:type="dxa"/>
            <w:gridSpan w:val="5"/>
            <w:tcBorders>
              <w:top w:val="single" w:sz="4" w:space="0" w:color="auto"/>
            </w:tcBorders>
            <w:vAlign w:val="center"/>
          </w:tcPr>
          <w:p w14:paraId="36973C70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1530AC0C" w14:textId="77777777" w:rsidTr="001F7484">
        <w:trPr>
          <w:cantSplit/>
          <w:trHeight w:val="584"/>
        </w:trPr>
        <w:tc>
          <w:tcPr>
            <w:tcW w:w="993" w:type="dxa"/>
            <w:vMerge/>
            <w:vAlign w:val="center"/>
          </w:tcPr>
          <w:p w14:paraId="233D1FBE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7AF7835A" w14:textId="77777777" w:rsidR="00EE7B3C" w:rsidRDefault="00EE7B3C">
            <w:pPr>
              <w:tabs>
                <w:tab w:val="left" w:pos="1440"/>
              </w:tabs>
              <w:ind w:right="360"/>
              <w:jc w:val="righ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被担保主债权数额</w:t>
            </w:r>
          </w:p>
          <w:p w14:paraId="047710E8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（最高债权额）</w:t>
            </w:r>
          </w:p>
        </w:tc>
        <w:tc>
          <w:tcPr>
            <w:tcW w:w="2021" w:type="dxa"/>
            <w:gridSpan w:val="4"/>
            <w:vAlign w:val="center"/>
          </w:tcPr>
          <w:p w14:paraId="66D03579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05" w:type="dxa"/>
            <w:gridSpan w:val="4"/>
            <w:vAlign w:val="center"/>
          </w:tcPr>
          <w:p w14:paraId="5CA04EB4" w14:textId="77777777" w:rsidR="00EE7B3C" w:rsidRDefault="00EE7B3C">
            <w:pPr>
              <w:tabs>
                <w:tab w:val="left" w:pos="1440"/>
              </w:tabs>
              <w:ind w:right="240"/>
              <w:jc w:val="righ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债务履行期限</w:t>
            </w:r>
          </w:p>
          <w:p w14:paraId="0CF830E0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（债权确定期间）</w:t>
            </w:r>
          </w:p>
        </w:tc>
        <w:tc>
          <w:tcPr>
            <w:tcW w:w="2130" w:type="dxa"/>
            <w:gridSpan w:val="2"/>
            <w:vAlign w:val="center"/>
          </w:tcPr>
          <w:p w14:paraId="2877C0EA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0B7A8EC4" w14:textId="77777777" w:rsidTr="001F7484">
        <w:trPr>
          <w:cantSplit/>
          <w:trHeight w:val="514"/>
        </w:trPr>
        <w:tc>
          <w:tcPr>
            <w:tcW w:w="993" w:type="dxa"/>
            <w:vMerge/>
            <w:vAlign w:val="center"/>
          </w:tcPr>
          <w:p w14:paraId="07451670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007A8482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在建建筑物抵押范围</w:t>
            </w:r>
          </w:p>
        </w:tc>
        <w:tc>
          <w:tcPr>
            <w:tcW w:w="6356" w:type="dxa"/>
            <w:gridSpan w:val="10"/>
            <w:vAlign w:val="center"/>
          </w:tcPr>
          <w:p w14:paraId="773A1D14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03413B18" w14:textId="77777777" w:rsidTr="001F7484">
        <w:trPr>
          <w:cantSplit/>
          <w:trHeight w:val="514"/>
        </w:trPr>
        <w:tc>
          <w:tcPr>
            <w:tcW w:w="993" w:type="dxa"/>
            <w:vMerge/>
            <w:vAlign w:val="center"/>
          </w:tcPr>
          <w:p w14:paraId="77C3B603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2A2A95DD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担保范围</w:t>
            </w:r>
          </w:p>
        </w:tc>
        <w:tc>
          <w:tcPr>
            <w:tcW w:w="6356" w:type="dxa"/>
            <w:gridSpan w:val="10"/>
            <w:vAlign w:val="center"/>
          </w:tcPr>
          <w:p w14:paraId="3EC41408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77664A28" w14:textId="77777777" w:rsidTr="001F7484">
        <w:trPr>
          <w:cantSplit/>
          <w:trHeight w:val="705"/>
        </w:trPr>
        <w:tc>
          <w:tcPr>
            <w:tcW w:w="993" w:type="dxa"/>
            <w:vMerge w:val="restart"/>
            <w:textDirection w:val="tbRlV"/>
            <w:vAlign w:val="center"/>
          </w:tcPr>
          <w:p w14:paraId="7884C66E" w14:textId="77777777" w:rsidR="00EE7B3C" w:rsidRDefault="00EE7B3C" w:rsidP="001F7484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地役权情况</w:t>
            </w:r>
          </w:p>
        </w:tc>
        <w:tc>
          <w:tcPr>
            <w:tcW w:w="3260" w:type="dxa"/>
            <w:gridSpan w:val="4"/>
            <w:vAlign w:val="center"/>
          </w:tcPr>
          <w:p w14:paraId="18BD6B71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需役地坐落</w:t>
            </w:r>
          </w:p>
        </w:tc>
        <w:tc>
          <w:tcPr>
            <w:tcW w:w="6356" w:type="dxa"/>
            <w:gridSpan w:val="10"/>
            <w:vAlign w:val="center"/>
          </w:tcPr>
          <w:p w14:paraId="35CF93CF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5216320C" w14:textId="77777777" w:rsidTr="00611B48">
        <w:trPr>
          <w:cantSplit/>
          <w:trHeight w:val="1112"/>
        </w:trPr>
        <w:tc>
          <w:tcPr>
            <w:tcW w:w="993" w:type="dxa"/>
            <w:vMerge/>
            <w:vAlign w:val="center"/>
          </w:tcPr>
          <w:p w14:paraId="2A37D832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3B6DACCA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需役地不动产单元号</w:t>
            </w:r>
          </w:p>
        </w:tc>
        <w:tc>
          <w:tcPr>
            <w:tcW w:w="6356" w:type="dxa"/>
            <w:gridSpan w:val="10"/>
            <w:vAlign w:val="center"/>
          </w:tcPr>
          <w:p w14:paraId="798A84D1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1A45AFF4" w14:textId="77777777" w:rsidTr="00611B48">
        <w:trPr>
          <w:cantSplit/>
          <w:trHeight w:val="561"/>
        </w:trPr>
        <w:tc>
          <w:tcPr>
            <w:tcW w:w="993" w:type="dxa"/>
            <w:vMerge w:val="restart"/>
            <w:textDirection w:val="tbRlV"/>
            <w:vAlign w:val="center"/>
          </w:tcPr>
          <w:p w14:paraId="388AD465" w14:textId="77777777" w:rsidR="00EE7B3C" w:rsidRDefault="00EE7B3C" w:rsidP="001F7484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居住权</w:t>
            </w:r>
          </w:p>
        </w:tc>
        <w:tc>
          <w:tcPr>
            <w:tcW w:w="3260" w:type="dxa"/>
            <w:gridSpan w:val="4"/>
            <w:vAlign w:val="center"/>
          </w:tcPr>
          <w:p w14:paraId="4102FEF5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不动产权证号</w:t>
            </w:r>
          </w:p>
        </w:tc>
        <w:tc>
          <w:tcPr>
            <w:tcW w:w="6356" w:type="dxa"/>
            <w:gridSpan w:val="10"/>
            <w:vAlign w:val="center"/>
          </w:tcPr>
          <w:p w14:paraId="2AFBD5CC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0386921A" w14:textId="77777777" w:rsidTr="00611B48">
        <w:trPr>
          <w:cantSplit/>
          <w:trHeight w:val="555"/>
        </w:trPr>
        <w:tc>
          <w:tcPr>
            <w:tcW w:w="993" w:type="dxa"/>
            <w:vMerge/>
            <w:vAlign w:val="center"/>
          </w:tcPr>
          <w:p w14:paraId="7E7BE9FF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72CCCAFA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居住条件和要求</w:t>
            </w:r>
          </w:p>
        </w:tc>
        <w:tc>
          <w:tcPr>
            <w:tcW w:w="6356" w:type="dxa"/>
            <w:gridSpan w:val="10"/>
            <w:vAlign w:val="center"/>
          </w:tcPr>
          <w:p w14:paraId="3593D607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4956AAAC" w14:textId="77777777" w:rsidTr="00611B48">
        <w:trPr>
          <w:cantSplit/>
          <w:trHeight w:val="563"/>
        </w:trPr>
        <w:tc>
          <w:tcPr>
            <w:tcW w:w="993" w:type="dxa"/>
            <w:vMerge/>
            <w:vAlign w:val="center"/>
          </w:tcPr>
          <w:p w14:paraId="5C9FB4D4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60" w:type="dxa"/>
            <w:gridSpan w:val="4"/>
            <w:vAlign w:val="center"/>
          </w:tcPr>
          <w:p w14:paraId="75E90A7F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居住期限</w:t>
            </w:r>
          </w:p>
        </w:tc>
        <w:tc>
          <w:tcPr>
            <w:tcW w:w="6356" w:type="dxa"/>
            <w:gridSpan w:val="10"/>
            <w:vAlign w:val="center"/>
          </w:tcPr>
          <w:p w14:paraId="0844900B" w14:textId="77777777" w:rsidR="00EE7B3C" w:rsidRDefault="00EE7B3C">
            <w:pPr>
              <w:tabs>
                <w:tab w:val="left" w:pos="1440"/>
              </w:tabs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E7B3C" w14:paraId="0BF1CF64" w14:textId="77777777" w:rsidTr="00611B48">
        <w:trPr>
          <w:cantSplit/>
          <w:trHeight w:val="841"/>
        </w:trPr>
        <w:tc>
          <w:tcPr>
            <w:tcW w:w="993" w:type="dxa"/>
            <w:vMerge w:val="restart"/>
            <w:textDirection w:val="tbRlV"/>
            <w:vAlign w:val="center"/>
          </w:tcPr>
          <w:p w14:paraId="1CDE5690" w14:textId="77777777" w:rsidR="00EE7B3C" w:rsidRDefault="00EE7B3C" w:rsidP="001F7484">
            <w:pPr>
              <w:ind w:left="113" w:right="113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登记原因及证明</w:t>
            </w:r>
          </w:p>
        </w:tc>
        <w:tc>
          <w:tcPr>
            <w:tcW w:w="1417" w:type="dxa"/>
            <w:gridSpan w:val="2"/>
            <w:vAlign w:val="center"/>
          </w:tcPr>
          <w:p w14:paraId="18AB9022" w14:textId="77777777" w:rsidR="00EE7B3C" w:rsidRDefault="00EE7B3C">
            <w:pPr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登记原因 </w:t>
            </w:r>
          </w:p>
        </w:tc>
        <w:tc>
          <w:tcPr>
            <w:tcW w:w="8199" w:type="dxa"/>
            <w:gridSpan w:val="12"/>
            <w:vAlign w:val="center"/>
          </w:tcPr>
          <w:p w14:paraId="08C51636" w14:textId="77777777" w:rsidR="00EE7B3C" w:rsidRDefault="00EE7B3C">
            <w:pPr>
              <w:rPr>
                <w:rFonts w:ascii="宋体" w:hAnsi="宋体" w:hint="eastAsia"/>
                <w:bCs/>
                <w:sz w:val="24"/>
              </w:rPr>
            </w:pPr>
          </w:p>
        </w:tc>
      </w:tr>
      <w:tr w:rsidR="00EE7B3C" w14:paraId="2B5BB4B3" w14:textId="77777777" w:rsidTr="001F7484">
        <w:trPr>
          <w:cantSplit/>
          <w:trHeight w:val="2270"/>
        </w:trPr>
        <w:tc>
          <w:tcPr>
            <w:tcW w:w="993" w:type="dxa"/>
            <w:vMerge/>
            <w:vAlign w:val="center"/>
          </w:tcPr>
          <w:p w14:paraId="56ADE487" w14:textId="77777777" w:rsidR="00EE7B3C" w:rsidRDefault="00EE7B3C">
            <w:pPr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824E788" w14:textId="77777777" w:rsidR="00EE7B3C" w:rsidRDefault="00EE7B3C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登记原因</w:t>
            </w:r>
          </w:p>
          <w:p w14:paraId="6AD33A19" w14:textId="77777777" w:rsidR="00EE7B3C" w:rsidRDefault="00EE7B3C">
            <w:pPr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证明文件</w:t>
            </w:r>
          </w:p>
        </w:tc>
        <w:tc>
          <w:tcPr>
            <w:tcW w:w="8199" w:type="dxa"/>
            <w:gridSpan w:val="12"/>
            <w:vAlign w:val="center"/>
          </w:tcPr>
          <w:p w14:paraId="4468CE4A" w14:textId="77777777" w:rsidR="00EE7B3C" w:rsidRDefault="00EE7B3C">
            <w:pPr>
              <w:rPr>
                <w:rFonts w:ascii="宋体" w:hAnsi="宋体" w:hint="eastAsia"/>
                <w:bCs/>
                <w:sz w:val="24"/>
              </w:rPr>
            </w:pPr>
          </w:p>
          <w:p w14:paraId="03BEB471" w14:textId="77777777" w:rsidR="00EE7B3C" w:rsidRDefault="00EE7B3C">
            <w:pPr>
              <w:rPr>
                <w:rFonts w:ascii="宋体" w:hAnsi="宋体" w:hint="eastAsia"/>
                <w:bCs/>
                <w:sz w:val="24"/>
              </w:rPr>
            </w:pPr>
          </w:p>
          <w:p w14:paraId="461D186F" w14:textId="77777777" w:rsidR="00EE7B3C" w:rsidRDefault="00EE7B3C">
            <w:pPr>
              <w:rPr>
                <w:rFonts w:ascii="宋体" w:hAnsi="宋体"/>
                <w:bCs/>
                <w:sz w:val="24"/>
              </w:rPr>
            </w:pPr>
          </w:p>
          <w:p w14:paraId="653F3BCE" w14:textId="77777777" w:rsidR="001F7484" w:rsidRDefault="001F7484">
            <w:pPr>
              <w:rPr>
                <w:rFonts w:ascii="宋体" w:hAnsi="宋体"/>
                <w:bCs/>
                <w:sz w:val="24"/>
              </w:rPr>
            </w:pPr>
          </w:p>
          <w:p w14:paraId="45E633BD" w14:textId="77777777" w:rsidR="001F7484" w:rsidRDefault="001F7484">
            <w:pPr>
              <w:rPr>
                <w:rFonts w:ascii="宋体" w:hAnsi="宋体" w:hint="eastAsia"/>
                <w:bCs/>
                <w:sz w:val="24"/>
              </w:rPr>
            </w:pPr>
          </w:p>
        </w:tc>
      </w:tr>
      <w:tr w:rsidR="00EE7B3C" w14:paraId="7A78C06B" w14:textId="77777777" w:rsidTr="00611B48">
        <w:trPr>
          <w:cantSplit/>
          <w:trHeight w:val="1393"/>
        </w:trPr>
        <w:tc>
          <w:tcPr>
            <w:tcW w:w="993" w:type="dxa"/>
            <w:textDirection w:val="tbRlV"/>
            <w:vAlign w:val="center"/>
          </w:tcPr>
          <w:p w14:paraId="78300519" w14:textId="77777777" w:rsidR="00EE7B3C" w:rsidRDefault="00611B48" w:rsidP="001F7484">
            <w:pPr>
              <w:ind w:right="113" w:firstLineChars="50" w:firstLine="120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EE7B3C">
              <w:rPr>
                <w:rFonts w:ascii="宋体" w:hAnsi="宋体" w:hint="eastAsia"/>
                <w:bCs/>
                <w:sz w:val="24"/>
              </w:rPr>
              <w:t>备注</w:t>
            </w:r>
          </w:p>
        </w:tc>
        <w:tc>
          <w:tcPr>
            <w:tcW w:w="9616" w:type="dxa"/>
            <w:gridSpan w:val="14"/>
            <w:vAlign w:val="center"/>
          </w:tcPr>
          <w:p w14:paraId="65409A9F" w14:textId="77777777" w:rsidR="00EE7B3C" w:rsidRDefault="00EE7B3C">
            <w:pPr>
              <w:rPr>
                <w:rFonts w:ascii="宋体" w:hAnsi="宋体" w:hint="eastAsia"/>
                <w:sz w:val="24"/>
              </w:rPr>
            </w:pPr>
          </w:p>
        </w:tc>
      </w:tr>
      <w:tr w:rsidR="00EE7B3C" w14:paraId="4CF58B1A" w14:textId="77777777" w:rsidTr="001F7484">
        <w:trPr>
          <w:cantSplit/>
          <w:trHeight w:val="3126"/>
        </w:trPr>
        <w:tc>
          <w:tcPr>
            <w:tcW w:w="10609" w:type="dxa"/>
            <w:gridSpan w:val="15"/>
            <w:vAlign w:val="center"/>
          </w:tcPr>
          <w:p w14:paraId="057AAFFA" w14:textId="77777777" w:rsidR="00EE7B3C" w:rsidRDefault="00EE7B3C">
            <w:pPr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请就上述申请如实回答受理人员询问:</w:t>
            </w:r>
          </w:p>
          <w:p w14:paraId="4EBDBAE6" w14:textId="77777777" w:rsidR="00EE7B3C" w:rsidRDefault="00EE7B3C">
            <w:pPr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1.该不动产还有其他共有人吗？                                     □有 □无</w:t>
            </w:r>
          </w:p>
          <w:p w14:paraId="5FB7E26B" w14:textId="77777777" w:rsidR="00EE7B3C" w:rsidRDefault="00EE7B3C">
            <w:pPr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2.该不动产有承租人吗？                                           □有 □无</w:t>
            </w:r>
          </w:p>
          <w:p w14:paraId="2C760D0C" w14:textId="77777777" w:rsidR="00EE7B3C" w:rsidRDefault="00EE7B3C">
            <w:pPr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3.该不动产有抵押吗？                                             □有 □无</w:t>
            </w:r>
          </w:p>
          <w:p w14:paraId="47DF4799" w14:textId="77777777" w:rsidR="00EE7B3C" w:rsidRDefault="00EE7B3C">
            <w:pPr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4.权利人对该不动产状况及权利情况作了充分了解？                   □是 □否</w:t>
            </w:r>
          </w:p>
          <w:p w14:paraId="5BCA81EF" w14:textId="77777777" w:rsidR="00EE7B3C" w:rsidRDefault="00EE7B3C">
            <w:pPr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5.是否知悉属于小微企业免缴不动产登记费的有关规定？               □是 □否</w:t>
            </w:r>
          </w:p>
          <w:p w14:paraId="02E7A75D" w14:textId="77777777" w:rsidR="00EE7B3C" w:rsidRDefault="00EE7B3C">
            <w:pPr>
              <w:tabs>
                <w:tab w:val="left" w:pos="1440"/>
              </w:tabs>
              <w:ind w:firstLineChars="50" w:firstLine="1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6.其他：</w:t>
            </w:r>
          </w:p>
          <w:p w14:paraId="0C0C3FBA" w14:textId="77777777" w:rsidR="00EE7B3C" w:rsidRDefault="00EE7B3C">
            <w:pPr>
              <w:ind w:firstLineChars="2200" w:firstLine="5280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被询问人签名：</w:t>
            </w:r>
          </w:p>
        </w:tc>
      </w:tr>
      <w:tr w:rsidR="00EE7B3C" w14:paraId="60053CB3" w14:textId="77777777" w:rsidTr="001F7484">
        <w:trPr>
          <w:cantSplit/>
          <w:trHeight w:val="1991"/>
        </w:trPr>
        <w:tc>
          <w:tcPr>
            <w:tcW w:w="10609" w:type="dxa"/>
            <w:gridSpan w:val="15"/>
          </w:tcPr>
          <w:p w14:paraId="02E64EB0" w14:textId="77777777" w:rsidR="00EE7B3C" w:rsidRDefault="00EE7B3C">
            <w:pPr>
              <w:spacing w:line="48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权利人（签章）：                            义务人（签章）：</w:t>
            </w:r>
          </w:p>
          <w:p w14:paraId="58656FDB" w14:textId="77777777" w:rsidR="00EE7B3C" w:rsidRDefault="00EE7B3C">
            <w:pPr>
              <w:spacing w:line="48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法定代表人或代理人（签章）：                法定代表人或代理人（签章）：</w:t>
            </w:r>
          </w:p>
          <w:p w14:paraId="46810E0F" w14:textId="77777777" w:rsidR="00EE7B3C" w:rsidRDefault="00EE7B3C">
            <w:pPr>
              <w:tabs>
                <w:tab w:val="left" w:pos="1440"/>
              </w:tabs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　　      年  月   日                                  年   月   日</w:t>
            </w:r>
          </w:p>
        </w:tc>
      </w:tr>
      <w:tr w:rsidR="00EE7B3C" w14:paraId="1EAFDCC5" w14:textId="77777777" w:rsidTr="001F7484">
        <w:trPr>
          <w:cantSplit/>
          <w:trHeight w:val="473"/>
        </w:trPr>
        <w:tc>
          <w:tcPr>
            <w:tcW w:w="2269" w:type="dxa"/>
            <w:gridSpan w:val="2"/>
            <w:vAlign w:val="center"/>
          </w:tcPr>
          <w:p w14:paraId="43F68468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领证人</w:t>
            </w:r>
          </w:p>
        </w:tc>
        <w:tc>
          <w:tcPr>
            <w:tcW w:w="3264" w:type="dxa"/>
            <w:gridSpan w:val="5"/>
            <w:vAlign w:val="center"/>
          </w:tcPr>
          <w:p w14:paraId="63425A67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59" w:type="dxa"/>
            <w:gridSpan w:val="4"/>
            <w:vAlign w:val="center"/>
          </w:tcPr>
          <w:p w14:paraId="03930C58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领证日期</w:t>
            </w:r>
          </w:p>
        </w:tc>
        <w:tc>
          <w:tcPr>
            <w:tcW w:w="3417" w:type="dxa"/>
            <w:gridSpan w:val="4"/>
            <w:vAlign w:val="center"/>
          </w:tcPr>
          <w:p w14:paraId="3B4D472A" w14:textId="77777777" w:rsidR="00EE7B3C" w:rsidRDefault="00EE7B3C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年    月   日</w:t>
            </w:r>
          </w:p>
        </w:tc>
      </w:tr>
    </w:tbl>
    <w:p w14:paraId="5BB5221E" w14:textId="77777777" w:rsidR="00EE7B3C" w:rsidRDefault="00EE7B3C">
      <w:pPr>
        <w:spacing w:line="48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本申请书用于不动产登记和登记资料利用,如有不实，申请人需承担法律责任。</w:t>
      </w:r>
    </w:p>
    <w:p w14:paraId="4EEACDB6" w14:textId="77777777" w:rsidR="00EE7B3C" w:rsidRDefault="00EE7B3C">
      <w:pPr>
        <w:rPr>
          <w:rFonts w:ascii="宋体" w:hAnsi="宋体" w:hint="eastAsia"/>
          <w:szCs w:val="21"/>
        </w:rPr>
      </w:pPr>
    </w:p>
    <w:sectPr w:rsidR="00EE7B3C">
      <w:headerReference w:type="default" r:id="rId6"/>
      <w:footerReference w:type="even" r:id="rId7"/>
      <w:footerReference w:type="default" r:id="rId8"/>
      <w:pgSz w:w="11906" w:h="16838"/>
      <w:pgMar w:top="567" w:right="720" w:bottom="346" w:left="720" w:header="0" w:footer="0" w:gutter="567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412C2D" w14:textId="77777777" w:rsidR="000F78AC" w:rsidRDefault="000F78AC">
      <w:r>
        <w:separator/>
      </w:r>
    </w:p>
  </w:endnote>
  <w:endnote w:type="continuationSeparator" w:id="0">
    <w:p w14:paraId="620B6DE8" w14:textId="77777777" w:rsidR="000F78AC" w:rsidRDefault="000F7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EC5D5" w14:textId="77777777" w:rsidR="00EE7B3C" w:rsidRDefault="00EE7B3C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2</w:t>
    </w:r>
    <w:r>
      <w:fldChar w:fldCharType="end"/>
    </w:r>
  </w:p>
  <w:p w14:paraId="42A87397" w14:textId="77777777" w:rsidR="00EE7B3C" w:rsidRDefault="00EE7B3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1BBFC" w14:textId="77777777" w:rsidR="00EE7B3C" w:rsidRDefault="00EE7B3C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BD4DFC">
      <w:rPr>
        <w:rStyle w:val="a7"/>
        <w:noProof/>
      </w:rPr>
      <w:t>2</w:t>
    </w:r>
    <w:r>
      <w:fldChar w:fldCharType="end"/>
    </w:r>
  </w:p>
  <w:p w14:paraId="63D57A2D" w14:textId="77777777" w:rsidR="00EE7B3C" w:rsidRDefault="00EE7B3C">
    <w:pPr>
      <w:pStyle w:val="a4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1DBF9E" w14:textId="77777777" w:rsidR="000F78AC" w:rsidRDefault="000F78AC">
      <w:r>
        <w:separator/>
      </w:r>
    </w:p>
  </w:footnote>
  <w:footnote w:type="continuationSeparator" w:id="0">
    <w:p w14:paraId="1FA1276D" w14:textId="77777777" w:rsidR="000F78AC" w:rsidRDefault="000F78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00B70" w14:textId="77777777" w:rsidR="00EE7B3C" w:rsidRDefault="00EE7B3C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44F7C"/>
    <w:rsid w:val="00071E02"/>
    <w:rsid w:val="00096847"/>
    <w:rsid w:val="000F78AC"/>
    <w:rsid w:val="00102389"/>
    <w:rsid w:val="00137265"/>
    <w:rsid w:val="001E396F"/>
    <w:rsid w:val="001F476B"/>
    <w:rsid w:val="001F7484"/>
    <w:rsid w:val="00224412"/>
    <w:rsid w:val="00225858"/>
    <w:rsid w:val="00263B30"/>
    <w:rsid w:val="002A4A1E"/>
    <w:rsid w:val="00371C77"/>
    <w:rsid w:val="00397AE2"/>
    <w:rsid w:val="004C435C"/>
    <w:rsid w:val="004C5652"/>
    <w:rsid w:val="005601F6"/>
    <w:rsid w:val="00562EBB"/>
    <w:rsid w:val="005743D8"/>
    <w:rsid w:val="00611B48"/>
    <w:rsid w:val="00623C1E"/>
    <w:rsid w:val="006B5817"/>
    <w:rsid w:val="00767CC4"/>
    <w:rsid w:val="007A0631"/>
    <w:rsid w:val="0080350E"/>
    <w:rsid w:val="00804053"/>
    <w:rsid w:val="00835512"/>
    <w:rsid w:val="008434AB"/>
    <w:rsid w:val="008858FD"/>
    <w:rsid w:val="00970BD0"/>
    <w:rsid w:val="009A3F0A"/>
    <w:rsid w:val="009F691B"/>
    <w:rsid w:val="00A12534"/>
    <w:rsid w:val="00AE14DA"/>
    <w:rsid w:val="00AF535C"/>
    <w:rsid w:val="00BD4DFC"/>
    <w:rsid w:val="00BE2431"/>
    <w:rsid w:val="00C04154"/>
    <w:rsid w:val="00C11B77"/>
    <w:rsid w:val="00C2057E"/>
    <w:rsid w:val="00CD0524"/>
    <w:rsid w:val="00E0392E"/>
    <w:rsid w:val="00E15639"/>
    <w:rsid w:val="00E23B97"/>
    <w:rsid w:val="00EE7B3C"/>
    <w:rsid w:val="00F97AE8"/>
    <w:rsid w:val="00FE0FD2"/>
    <w:rsid w:val="02676403"/>
    <w:rsid w:val="035F2921"/>
    <w:rsid w:val="0C32287A"/>
    <w:rsid w:val="0D320B15"/>
    <w:rsid w:val="0E2E4845"/>
    <w:rsid w:val="122F077A"/>
    <w:rsid w:val="12A044EC"/>
    <w:rsid w:val="168647F5"/>
    <w:rsid w:val="19A56680"/>
    <w:rsid w:val="1E7C0E6E"/>
    <w:rsid w:val="21CA44D6"/>
    <w:rsid w:val="252A0810"/>
    <w:rsid w:val="27282363"/>
    <w:rsid w:val="2883295B"/>
    <w:rsid w:val="291E2BBD"/>
    <w:rsid w:val="2ECA43AC"/>
    <w:rsid w:val="2ECD1EFC"/>
    <w:rsid w:val="314465CD"/>
    <w:rsid w:val="38FB6294"/>
    <w:rsid w:val="395D1F5D"/>
    <w:rsid w:val="3B2D27C7"/>
    <w:rsid w:val="3BA03D81"/>
    <w:rsid w:val="3BD953F9"/>
    <w:rsid w:val="3F3E071C"/>
    <w:rsid w:val="4158564A"/>
    <w:rsid w:val="422F0115"/>
    <w:rsid w:val="438A6074"/>
    <w:rsid w:val="44F76E4D"/>
    <w:rsid w:val="45002A9F"/>
    <w:rsid w:val="48DF6D9B"/>
    <w:rsid w:val="4B643913"/>
    <w:rsid w:val="553A181A"/>
    <w:rsid w:val="58E960DE"/>
    <w:rsid w:val="59A32C7F"/>
    <w:rsid w:val="5ED70F95"/>
    <w:rsid w:val="60B26787"/>
    <w:rsid w:val="625C0CF1"/>
    <w:rsid w:val="66B47280"/>
    <w:rsid w:val="6AC72034"/>
    <w:rsid w:val="6FBFE638"/>
    <w:rsid w:val="723A7ED1"/>
    <w:rsid w:val="75D96679"/>
    <w:rsid w:val="789C0DD1"/>
    <w:rsid w:val="7D202E59"/>
    <w:rsid w:val="DFFF8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5B51DB"/>
  <w15:chartTrackingRefBased/>
  <w15:docId w15:val="{5FBA8292-9C71-4FEA-A5C5-420E20E2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5">
    <w:name w:val="页脚 字符"/>
    <w:link w:val="a4"/>
    <w:rPr>
      <w:rFonts w:eastAsia="宋体"/>
      <w:kern w:val="2"/>
      <w:sz w:val="18"/>
      <w:lang w:val="en-US" w:eastAsia="zh-CN" w:bidi="ar-SA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character" w:styleId="a7">
    <w:name w:val="page number"/>
  </w:style>
  <w:style w:type="character" w:styleId="a8">
    <w:name w:val="FollowedHyperlink"/>
    <w:rPr>
      <w:color w:val="800080"/>
      <w:u w:val="none"/>
    </w:rPr>
  </w:style>
  <w:style w:type="character" w:styleId="a9">
    <w:name w:val="Hyperlink"/>
    <w:rPr>
      <w:color w:val="0000FF"/>
      <w:u w:val="none"/>
    </w:rPr>
  </w:style>
  <w:style w:type="character" w:customStyle="1" w:styleId="mini-textbox-border21">
    <w:name w:val="mini-textbox-border21"/>
  </w:style>
  <w:style w:type="character" w:customStyle="1" w:styleId="mini-buttonedit-border20">
    <w:name w:val="mini-buttonedit-border20"/>
  </w:style>
  <w:style w:type="character" w:customStyle="1" w:styleId="mini-buttonedit-border18">
    <w:name w:val="mini-buttonedit-border18"/>
  </w:style>
  <w:style w:type="character" w:customStyle="1" w:styleId="icon-add1">
    <w:name w:val="icon-add1"/>
  </w:style>
  <w:style w:type="character" w:customStyle="1" w:styleId="mini-tools-collapse24">
    <w:name w:val="mini-tools-collapse24"/>
  </w:style>
  <w:style w:type="character" w:customStyle="1" w:styleId="mini-pager-pages2">
    <w:name w:val="mini-pager-pages2"/>
  </w:style>
  <w:style w:type="character" w:customStyle="1" w:styleId="mini-textbox-border24">
    <w:name w:val="mini-textbox-border24"/>
  </w:style>
  <w:style w:type="character" w:customStyle="1" w:styleId="mini-buttonedit-icon12">
    <w:name w:val="mini-buttonedit-icon12"/>
    <w:rPr>
      <w:bdr w:val="single" w:sz="48" w:space="0" w:color="auto"/>
    </w:rPr>
  </w:style>
  <w:style w:type="character" w:customStyle="1" w:styleId="mini-textbox-button">
    <w:name w:val="mini-textbox-button"/>
    <w:rPr>
      <w:color w:val="333333"/>
    </w:rPr>
  </w:style>
  <w:style w:type="character" w:customStyle="1" w:styleId="icon-add">
    <w:name w:val="icon-add"/>
  </w:style>
  <w:style w:type="character" w:customStyle="1" w:styleId="mini-tab-close4">
    <w:name w:val="mini-tab-close4"/>
  </w:style>
  <w:style w:type="character" w:customStyle="1" w:styleId="mini-buttonedit2">
    <w:name w:val="mini-buttonedit2"/>
  </w:style>
  <w:style w:type="character" w:customStyle="1" w:styleId="mini-textbox-border23">
    <w:name w:val="mini-textbox-border23"/>
  </w:style>
  <w:style w:type="character" w:customStyle="1" w:styleId="mini-buttonedit-button14">
    <w:name w:val="mini-buttonedit-button14"/>
    <w:rPr>
      <w:color w:val="333333"/>
    </w:rPr>
  </w:style>
  <w:style w:type="character" w:customStyle="1" w:styleId="mini-tab-text13">
    <w:name w:val="mini-tab-text13"/>
    <w:rPr>
      <w:bdr w:val="single" w:sz="6" w:space="0" w:color="FFFFFF"/>
    </w:rPr>
  </w:style>
  <w:style w:type="character" w:customStyle="1" w:styleId="mini-pager-index2">
    <w:name w:val="mini-pager-index2"/>
  </w:style>
  <w:style w:type="character" w:customStyle="1" w:styleId="mini-buttonedit-border19">
    <w:name w:val="mini-buttonedit-border19"/>
  </w:style>
  <w:style w:type="character" w:customStyle="1" w:styleId="mini-tools-collapse25">
    <w:name w:val="mini-tools-collapse25"/>
  </w:style>
  <w:style w:type="character" w:customStyle="1" w:styleId="icon-card3">
    <w:name w:val="icon-card3"/>
  </w:style>
  <w:style w:type="character" w:customStyle="1" w:styleId="mini-tools-collapse23">
    <w:name w:val="mini-tools-collapse23"/>
  </w:style>
  <w:style w:type="character" w:customStyle="1" w:styleId="mini-textbox-icon">
    <w:name w:val="mini-textbox-icon"/>
    <w:rPr>
      <w:bdr w:val="single" w:sz="48" w:space="0" w:color="auto"/>
    </w:rPr>
  </w:style>
  <w:style w:type="character" w:customStyle="1" w:styleId="mini-textbox-buttons">
    <w:name w:val="mini-textbox-buttons"/>
  </w:style>
  <w:style w:type="character" w:customStyle="1" w:styleId="mini-buttonedit-buttons5">
    <w:name w:val="mini-buttonedit-buttons5"/>
  </w:style>
  <w:style w:type="character" w:customStyle="1" w:styleId="mini-textbox4">
    <w:name w:val="mini-textbox4"/>
  </w:style>
  <w:style w:type="character" w:customStyle="1" w:styleId="mini-buttonedit-border21">
    <w:name w:val="mini-buttonedit-border21"/>
  </w:style>
  <w:style w:type="character" w:customStyle="1" w:styleId="icon-card5">
    <w:name w:val="icon-card5"/>
  </w:style>
  <w:style w:type="character" w:customStyle="1" w:styleId="mini-tree-nodeshow20">
    <w:name w:val="mini-tree-nodeshow20"/>
  </w:style>
  <w:style w:type="character" w:customStyle="1" w:styleId="mini-tools-collapse22">
    <w:name w:val="mini-tools-collapse22"/>
  </w:style>
  <w:style w:type="character" w:customStyle="1" w:styleId="icon-card4">
    <w:name w:val="icon-card4"/>
  </w:style>
  <w:style w:type="character" w:customStyle="1" w:styleId="mini-buttonedit-buttons6">
    <w:name w:val="mini-buttonedit-buttons6"/>
  </w:style>
  <w:style w:type="character" w:customStyle="1" w:styleId="mini-textbox-border20">
    <w:name w:val="mini-textbox-border20"/>
  </w:style>
  <w:style w:type="character" w:customStyle="1" w:styleId="mini-tab-text12">
    <w:name w:val="mini-tab-text12"/>
  </w:style>
  <w:style w:type="character" w:customStyle="1" w:styleId="mini-textbox-border22">
    <w:name w:val="mini-textbox-border22"/>
  </w:style>
  <w:style w:type="character" w:customStyle="1" w:styleId="ctrl">
    <w:name w:val="ctrl"/>
  </w:style>
  <w:style w:type="character" w:customStyle="1" w:styleId="mini-pager-size">
    <w:name w:val="mini-pager-size"/>
  </w:style>
  <w:style w:type="paragraph" w:customStyle="1" w:styleId="Char">
    <w:name w:val=" Char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1040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china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江门市不动产登记证表使用和填写细则</dc:title>
  <dc:subject/>
  <dc:creator>admin</dc:creator>
  <cp:keywords/>
  <cp:lastModifiedBy>Administrator</cp:lastModifiedBy>
  <cp:revision>2</cp:revision>
  <cp:lastPrinted>2024-04-09T07:24:00Z</cp:lastPrinted>
  <dcterms:created xsi:type="dcterms:W3CDTF">2024-04-11T01:11:00Z</dcterms:created>
  <dcterms:modified xsi:type="dcterms:W3CDTF">2024-04-11T01:11:00Z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